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B39B1" w14:textId="77777777" w:rsidR="00A17BAA" w:rsidRDefault="00A17BAA"/>
    <w:tbl>
      <w:tblPr>
        <w:tblStyle w:val="Gitternetztabelle4Akzent3"/>
        <w:tblW w:w="5361" w:type="pct"/>
        <w:tblInd w:w="-431" w:type="dxa"/>
        <w:tblLook w:val="04A0" w:firstRow="1" w:lastRow="0" w:firstColumn="1" w:lastColumn="0" w:noHBand="0" w:noVBand="1"/>
      </w:tblPr>
      <w:tblGrid>
        <w:gridCol w:w="1597"/>
        <w:gridCol w:w="1982"/>
        <w:gridCol w:w="2098"/>
        <w:gridCol w:w="2013"/>
        <w:gridCol w:w="1976"/>
        <w:gridCol w:w="1982"/>
        <w:gridCol w:w="1972"/>
        <w:gridCol w:w="1690"/>
      </w:tblGrid>
      <w:tr w:rsidR="00587EEC" w:rsidRPr="005C0532" w14:paraId="3FF93393" w14:textId="77777777" w:rsidTr="003C6E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</w:tcPr>
          <w:p w14:paraId="013A0A06" w14:textId="77777777" w:rsidR="00F1366F" w:rsidRDefault="00F1366F" w:rsidP="00B63F3F">
            <w:pPr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5C0532">
              <w:rPr>
                <w:rFonts w:cstheme="minorHAnsi"/>
                <w:color w:val="000000" w:themeColor="text1"/>
              </w:rPr>
              <w:t>Woche</w:t>
            </w:r>
          </w:p>
          <w:p w14:paraId="2A9F4074" w14:textId="77777777" w:rsidR="00F1366F" w:rsidRPr="005C0532" w:rsidRDefault="00F1366F" w:rsidP="00B63F3F">
            <w:pPr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5C0532">
              <w:rPr>
                <w:rFonts w:cstheme="minorHAnsi"/>
                <w:color w:val="000000" w:themeColor="text1"/>
              </w:rPr>
              <w:t>Datum</w:t>
            </w:r>
            <w:r>
              <w:rPr>
                <w:rFonts w:cstheme="minorHAnsi"/>
                <w:color w:val="000000" w:themeColor="text1"/>
              </w:rPr>
              <w:t>:</w:t>
            </w:r>
          </w:p>
        </w:tc>
        <w:tc>
          <w:tcPr>
            <w:tcW w:w="647" w:type="pct"/>
          </w:tcPr>
          <w:p w14:paraId="3A78656E" w14:textId="47F6E9F0" w:rsidR="00F1366F" w:rsidRPr="005C0532" w:rsidRDefault="00587EEC" w:rsidP="00B63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Montag</w:t>
            </w:r>
          </w:p>
          <w:p w14:paraId="37D7F049" w14:textId="77777777" w:rsidR="00F1366F" w:rsidRPr="005C0532" w:rsidRDefault="00F1366F" w:rsidP="00B63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685" w:type="pct"/>
          </w:tcPr>
          <w:p w14:paraId="7229EF0B" w14:textId="77777777" w:rsidR="00F1366F" w:rsidRPr="005C0532" w:rsidRDefault="00F1366F" w:rsidP="00B63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5C0532">
              <w:rPr>
                <w:rFonts w:cstheme="minorHAnsi"/>
                <w:color w:val="000000" w:themeColor="text1"/>
              </w:rPr>
              <w:t>Dienstag</w:t>
            </w:r>
          </w:p>
        </w:tc>
        <w:tc>
          <w:tcPr>
            <w:tcW w:w="657" w:type="pct"/>
          </w:tcPr>
          <w:p w14:paraId="4DC4609F" w14:textId="77777777" w:rsidR="00F1366F" w:rsidRPr="005C0532" w:rsidRDefault="00F1366F" w:rsidP="00B63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5C0532">
              <w:rPr>
                <w:rFonts w:cstheme="minorHAnsi"/>
                <w:color w:val="000000" w:themeColor="text1"/>
              </w:rPr>
              <w:t>Mittwoch</w:t>
            </w:r>
          </w:p>
        </w:tc>
        <w:tc>
          <w:tcPr>
            <w:tcW w:w="645" w:type="pct"/>
          </w:tcPr>
          <w:p w14:paraId="01BB95B2" w14:textId="77777777" w:rsidR="00F1366F" w:rsidRPr="005C0532" w:rsidRDefault="00F1366F" w:rsidP="00B63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5C0532">
              <w:rPr>
                <w:rFonts w:cstheme="minorHAnsi"/>
                <w:color w:val="000000" w:themeColor="text1"/>
              </w:rPr>
              <w:t>Donnerstag</w:t>
            </w:r>
          </w:p>
        </w:tc>
        <w:tc>
          <w:tcPr>
            <w:tcW w:w="647" w:type="pct"/>
          </w:tcPr>
          <w:p w14:paraId="146A90A7" w14:textId="77777777" w:rsidR="00F1366F" w:rsidRPr="005C0532" w:rsidRDefault="00F1366F" w:rsidP="00B63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5C0532">
              <w:rPr>
                <w:rFonts w:cstheme="minorHAnsi"/>
                <w:color w:val="000000" w:themeColor="text1"/>
              </w:rPr>
              <w:t>Freitag</w:t>
            </w:r>
          </w:p>
        </w:tc>
        <w:tc>
          <w:tcPr>
            <w:tcW w:w="644" w:type="pct"/>
          </w:tcPr>
          <w:p w14:paraId="573C18FB" w14:textId="77777777" w:rsidR="00F1366F" w:rsidRPr="005C0532" w:rsidRDefault="00F1366F" w:rsidP="00B63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5C0532">
              <w:rPr>
                <w:rFonts w:cstheme="minorHAnsi"/>
                <w:color w:val="000000" w:themeColor="text1"/>
              </w:rPr>
              <w:t>Samstag</w:t>
            </w:r>
          </w:p>
        </w:tc>
        <w:tc>
          <w:tcPr>
            <w:tcW w:w="552" w:type="pct"/>
          </w:tcPr>
          <w:p w14:paraId="37973C83" w14:textId="77777777" w:rsidR="00F1366F" w:rsidRPr="005C0532" w:rsidRDefault="00F1366F" w:rsidP="00B63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5C0532">
              <w:rPr>
                <w:rFonts w:cstheme="minorHAnsi"/>
                <w:color w:val="000000" w:themeColor="text1"/>
              </w:rPr>
              <w:t>Sonntag</w:t>
            </w:r>
          </w:p>
        </w:tc>
      </w:tr>
      <w:tr w:rsidR="00587EEC" w:rsidRPr="005C0532" w14:paraId="7DA5636D" w14:textId="77777777" w:rsidTr="003C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</w:tcPr>
          <w:p w14:paraId="563C5AE7" w14:textId="77777777" w:rsidR="00F1366F" w:rsidRPr="005C0532" w:rsidRDefault="00F1366F" w:rsidP="00B63F3F">
            <w:pPr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5C0532">
              <w:rPr>
                <w:rFonts w:cstheme="minorHAnsi"/>
                <w:color w:val="000000" w:themeColor="text1"/>
              </w:rPr>
              <w:t>Morgens</w:t>
            </w:r>
          </w:p>
          <w:p w14:paraId="64783B37" w14:textId="77777777" w:rsidR="00F1366F" w:rsidRPr="005C0532" w:rsidRDefault="00F1366F" w:rsidP="00B63F3F">
            <w:pPr>
              <w:rPr>
                <w:rFonts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647" w:type="pct"/>
          </w:tcPr>
          <w:p w14:paraId="73848B03" w14:textId="77777777" w:rsidR="00F1366F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26D31665" w14:textId="77777777" w:rsidR="00587EEC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53C8BD77" w14:textId="77777777" w:rsidR="00587EEC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3ED5F0B8" w14:textId="77777777" w:rsidR="00F1366F" w:rsidRPr="005C0532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85" w:type="pct"/>
          </w:tcPr>
          <w:p w14:paraId="30809BC9" w14:textId="77777777" w:rsidR="00F1366F" w:rsidRPr="005C0532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57" w:type="pct"/>
          </w:tcPr>
          <w:p w14:paraId="50E538CC" w14:textId="77777777" w:rsidR="00F1366F" w:rsidRPr="005C0532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45" w:type="pct"/>
          </w:tcPr>
          <w:p w14:paraId="04C0CE98" w14:textId="77777777" w:rsidR="00F1366F" w:rsidRPr="005C0532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47" w:type="pct"/>
          </w:tcPr>
          <w:p w14:paraId="73C24095" w14:textId="77777777" w:rsidR="00F1366F" w:rsidRPr="005C0532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44" w:type="pct"/>
          </w:tcPr>
          <w:p w14:paraId="7E348A23" w14:textId="77777777" w:rsidR="00F1366F" w:rsidRPr="005C0532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52" w:type="pct"/>
          </w:tcPr>
          <w:p w14:paraId="40A46437" w14:textId="77777777" w:rsidR="00F1366F" w:rsidRPr="005C0532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3C6E96" w:rsidRPr="005C0532" w14:paraId="17CA94C0" w14:textId="77777777" w:rsidTr="003C6E96">
        <w:trPr>
          <w:trHeight w:val="1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</w:tcPr>
          <w:p w14:paraId="4CE43772" w14:textId="77777777" w:rsidR="00F1366F" w:rsidRPr="005C0532" w:rsidRDefault="00F1366F" w:rsidP="00B63F3F">
            <w:pPr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5C0532">
              <w:rPr>
                <w:rFonts w:cstheme="minorHAnsi"/>
                <w:color w:val="000000" w:themeColor="text1"/>
              </w:rPr>
              <w:t>Vormittag</w:t>
            </w:r>
          </w:p>
        </w:tc>
        <w:tc>
          <w:tcPr>
            <w:tcW w:w="647" w:type="pct"/>
          </w:tcPr>
          <w:p w14:paraId="187FFC4E" w14:textId="77777777" w:rsidR="00587EEC" w:rsidRDefault="00587EEC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514B18D3" w14:textId="77777777" w:rsidR="00587EEC" w:rsidRPr="005C0532" w:rsidRDefault="00587EEC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4B5D0FBC" w14:textId="77777777" w:rsidR="00F1366F" w:rsidRPr="005C0532" w:rsidRDefault="00F1366F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85" w:type="pct"/>
          </w:tcPr>
          <w:p w14:paraId="4C316D99" w14:textId="77777777" w:rsidR="00F1366F" w:rsidRPr="005C0532" w:rsidRDefault="00F1366F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57" w:type="pct"/>
          </w:tcPr>
          <w:p w14:paraId="1F46594E" w14:textId="77777777" w:rsidR="00F1366F" w:rsidRPr="005C0532" w:rsidRDefault="00F1366F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45" w:type="pct"/>
          </w:tcPr>
          <w:p w14:paraId="68DCCD31" w14:textId="77777777" w:rsidR="00F1366F" w:rsidRPr="005C0532" w:rsidRDefault="00F1366F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47" w:type="pct"/>
          </w:tcPr>
          <w:p w14:paraId="79B8B20E" w14:textId="77777777" w:rsidR="00F1366F" w:rsidRPr="005C0532" w:rsidRDefault="00F1366F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44" w:type="pct"/>
          </w:tcPr>
          <w:p w14:paraId="3D93BA72" w14:textId="77777777" w:rsidR="00F1366F" w:rsidRPr="005C0532" w:rsidRDefault="00F1366F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52" w:type="pct"/>
          </w:tcPr>
          <w:p w14:paraId="67648EE3" w14:textId="77777777" w:rsidR="00F1366F" w:rsidRPr="005C0532" w:rsidRDefault="00F1366F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587EEC" w:rsidRPr="005C0532" w14:paraId="693C947C" w14:textId="77777777" w:rsidTr="003C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</w:tcPr>
          <w:p w14:paraId="51B94E02" w14:textId="77777777" w:rsidR="00F1366F" w:rsidRPr="005C0532" w:rsidRDefault="00F1366F" w:rsidP="00B63F3F">
            <w:pPr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5C0532">
              <w:rPr>
                <w:rFonts w:cstheme="minorHAnsi"/>
                <w:color w:val="000000" w:themeColor="text1"/>
              </w:rPr>
              <w:t>Mittagessen</w:t>
            </w:r>
          </w:p>
          <w:p w14:paraId="4CF28EC6" w14:textId="77777777" w:rsidR="00F1366F" w:rsidRPr="005C0532" w:rsidRDefault="00F1366F" w:rsidP="00B63F3F">
            <w:pPr>
              <w:rPr>
                <w:rFonts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647" w:type="pct"/>
          </w:tcPr>
          <w:p w14:paraId="43E72AD4" w14:textId="77777777" w:rsidR="00F1366F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70A0802C" w14:textId="77777777" w:rsidR="00587EEC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437AFB76" w14:textId="77777777" w:rsidR="00587EEC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693F4FE7" w14:textId="77777777" w:rsidR="00587EEC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105C18ED" w14:textId="77777777" w:rsidR="00587EEC" w:rsidRPr="005C0532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85" w:type="pct"/>
          </w:tcPr>
          <w:p w14:paraId="3834EB27" w14:textId="77777777" w:rsidR="00F1366F" w:rsidRPr="005C0532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57" w:type="pct"/>
          </w:tcPr>
          <w:p w14:paraId="612E13B4" w14:textId="77777777" w:rsidR="00F1366F" w:rsidRPr="005C0532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45" w:type="pct"/>
          </w:tcPr>
          <w:p w14:paraId="3FB6C6BE" w14:textId="77777777" w:rsidR="00F1366F" w:rsidRPr="005C0532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47" w:type="pct"/>
          </w:tcPr>
          <w:p w14:paraId="61F34582" w14:textId="77777777" w:rsidR="00F1366F" w:rsidRPr="005C0532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44" w:type="pct"/>
          </w:tcPr>
          <w:p w14:paraId="4CBE67F0" w14:textId="77777777" w:rsidR="00F1366F" w:rsidRPr="005C0532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52" w:type="pct"/>
          </w:tcPr>
          <w:p w14:paraId="3FA6489D" w14:textId="77777777" w:rsidR="00F1366F" w:rsidRPr="005C0532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3C6E96" w:rsidRPr="005C0532" w14:paraId="6AE31D4B" w14:textId="77777777" w:rsidTr="003C6E96">
        <w:trPr>
          <w:trHeight w:val="1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</w:tcPr>
          <w:p w14:paraId="54195700" w14:textId="77777777" w:rsidR="00F1366F" w:rsidRPr="005C0532" w:rsidRDefault="00F1366F" w:rsidP="00B63F3F">
            <w:pPr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5C0532">
              <w:rPr>
                <w:rFonts w:cstheme="minorHAnsi"/>
                <w:color w:val="000000" w:themeColor="text1"/>
              </w:rPr>
              <w:t>Nachmittag</w:t>
            </w:r>
          </w:p>
        </w:tc>
        <w:tc>
          <w:tcPr>
            <w:tcW w:w="647" w:type="pct"/>
          </w:tcPr>
          <w:p w14:paraId="16B34B10" w14:textId="77777777" w:rsidR="00587EEC" w:rsidRPr="005C0532" w:rsidRDefault="00587EEC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7F1F7767" w14:textId="77777777" w:rsidR="00F1366F" w:rsidRPr="005C0532" w:rsidRDefault="00F1366F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85" w:type="pct"/>
          </w:tcPr>
          <w:p w14:paraId="753493D7" w14:textId="77777777" w:rsidR="00F1366F" w:rsidRPr="005C0532" w:rsidRDefault="00F1366F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57" w:type="pct"/>
          </w:tcPr>
          <w:p w14:paraId="7D188ED2" w14:textId="77777777" w:rsidR="00F1366F" w:rsidRPr="005C0532" w:rsidRDefault="00F1366F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45" w:type="pct"/>
          </w:tcPr>
          <w:p w14:paraId="322C07E6" w14:textId="77777777" w:rsidR="00F1366F" w:rsidRPr="005C0532" w:rsidRDefault="00F1366F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47" w:type="pct"/>
          </w:tcPr>
          <w:p w14:paraId="5E37D4E6" w14:textId="77777777" w:rsidR="00F1366F" w:rsidRPr="005C0532" w:rsidRDefault="00F1366F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44" w:type="pct"/>
          </w:tcPr>
          <w:p w14:paraId="1EEF6D4C" w14:textId="77777777" w:rsidR="00F1366F" w:rsidRPr="005C0532" w:rsidRDefault="00F1366F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52" w:type="pct"/>
          </w:tcPr>
          <w:p w14:paraId="6240CC1B" w14:textId="77777777" w:rsidR="00F1366F" w:rsidRPr="005C0532" w:rsidRDefault="00F1366F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587EEC" w:rsidRPr="005C0532" w14:paraId="63F544E3" w14:textId="77777777" w:rsidTr="003C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</w:tcPr>
          <w:p w14:paraId="25E7BF42" w14:textId="77777777" w:rsidR="00F1366F" w:rsidRPr="005C0532" w:rsidRDefault="00F1366F" w:rsidP="00B63F3F">
            <w:pPr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5C0532">
              <w:rPr>
                <w:rFonts w:cstheme="minorHAnsi"/>
                <w:color w:val="000000" w:themeColor="text1"/>
              </w:rPr>
              <w:t>Abendessen</w:t>
            </w:r>
          </w:p>
          <w:p w14:paraId="46A107F0" w14:textId="77777777" w:rsidR="00F1366F" w:rsidRPr="005C0532" w:rsidRDefault="00F1366F" w:rsidP="00B63F3F">
            <w:pPr>
              <w:rPr>
                <w:rFonts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647" w:type="pct"/>
          </w:tcPr>
          <w:p w14:paraId="2ABA6E89" w14:textId="77777777" w:rsidR="00F1366F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5509EE0F" w14:textId="77777777" w:rsidR="00587EEC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5C6971E9" w14:textId="77777777" w:rsidR="00587EEC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4B12B956" w14:textId="77777777" w:rsidR="00587EEC" w:rsidRPr="005C0532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4D2F4A45" w14:textId="77777777" w:rsidR="00F1366F" w:rsidRPr="005C0532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C0532">
              <w:rPr>
                <w:rFonts w:cstheme="minorHAnsi"/>
                <w:color w:val="000000" w:themeColor="text1"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685" w:type="pct"/>
          </w:tcPr>
          <w:p w14:paraId="2A41245E" w14:textId="77777777" w:rsidR="00F1366F" w:rsidRPr="005C0532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57" w:type="pct"/>
          </w:tcPr>
          <w:p w14:paraId="201CE1D3" w14:textId="77777777" w:rsidR="00F1366F" w:rsidRPr="005C0532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45" w:type="pct"/>
          </w:tcPr>
          <w:p w14:paraId="0F100D8F" w14:textId="77777777" w:rsidR="00F1366F" w:rsidRPr="005C0532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47" w:type="pct"/>
          </w:tcPr>
          <w:p w14:paraId="75E4D95F" w14:textId="77777777" w:rsidR="00F1366F" w:rsidRPr="005C0532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44" w:type="pct"/>
          </w:tcPr>
          <w:p w14:paraId="67741B14" w14:textId="77777777" w:rsidR="00F1366F" w:rsidRPr="005C0532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52" w:type="pct"/>
          </w:tcPr>
          <w:p w14:paraId="6C3FBAFC" w14:textId="77777777" w:rsidR="00F1366F" w:rsidRPr="005C0532" w:rsidRDefault="00F1366F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587EEC" w:rsidRPr="005C0532" w14:paraId="32A3D155" w14:textId="77777777" w:rsidTr="003C6E9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</w:tcPr>
          <w:p w14:paraId="34E6D060" w14:textId="367F9EEA" w:rsidR="00F1366F" w:rsidRPr="005C0532" w:rsidRDefault="00F1366F" w:rsidP="00587EEC">
            <w:pPr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5C0532">
              <w:rPr>
                <w:rFonts w:cstheme="minorHAnsi"/>
                <w:color w:val="000000" w:themeColor="text1"/>
              </w:rPr>
              <w:t>Trinken</w:t>
            </w:r>
          </w:p>
        </w:tc>
        <w:tc>
          <w:tcPr>
            <w:tcW w:w="647" w:type="pct"/>
          </w:tcPr>
          <w:p w14:paraId="653DA171" w14:textId="77777777" w:rsidR="00587EEC" w:rsidRDefault="00587EEC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15D4CA9E" w14:textId="77777777" w:rsidR="00587EEC" w:rsidRPr="005C0532" w:rsidRDefault="00587EEC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85" w:type="pct"/>
          </w:tcPr>
          <w:p w14:paraId="1F6DDDC7" w14:textId="77777777" w:rsidR="00F1366F" w:rsidRPr="005C0532" w:rsidRDefault="00F1366F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57" w:type="pct"/>
          </w:tcPr>
          <w:p w14:paraId="54E1CE9E" w14:textId="77777777" w:rsidR="00F1366F" w:rsidRPr="005C0532" w:rsidRDefault="00F1366F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45" w:type="pct"/>
          </w:tcPr>
          <w:p w14:paraId="75C06D7E" w14:textId="77777777" w:rsidR="00F1366F" w:rsidRPr="005C0532" w:rsidRDefault="00F1366F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47" w:type="pct"/>
          </w:tcPr>
          <w:p w14:paraId="723582C4" w14:textId="77777777" w:rsidR="00F1366F" w:rsidRPr="005C0532" w:rsidRDefault="00F1366F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644" w:type="pct"/>
          </w:tcPr>
          <w:p w14:paraId="09E68D1F" w14:textId="77777777" w:rsidR="00F1366F" w:rsidRPr="005C0532" w:rsidRDefault="00F1366F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52" w:type="pct"/>
          </w:tcPr>
          <w:p w14:paraId="1B3075E3" w14:textId="77777777" w:rsidR="00587EEC" w:rsidRDefault="00587EEC" w:rsidP="00587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  <w:p w14:paraId="54198EB9" w14:textId="77777777" w:rsidR="00587EEC" w:rsidRDefault="00587EEC" w:rsidP="00587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  <w:p w14:paraId="6CC091BC" w14:textId="77777777" w:rsidR="00587EEC" w:rsidRPr="00587EEC" w:rsidRDefault="00587EEC" w:rsidP="00587E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587EEC" w:rsidRPr="005C0532" w14:paraId="3BC59548" w14:textId="77777777" w:rsidTr="003C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</w:tcPr>
          <w:p w14:paraId="51A2836B" w14:textId="77777777" w:rsidR="00F1366F" w:rsidRDefault="00F1366F" w:rsidP="00B63F3F">
            <w:pPr>
              <w:rPr>
                <w:rFonts w:cstheme="minorHAnsi"/>
                <w:b w:val="0"/>
                <w:bCs w:val="0"/>
                <w:color w:val="000000" w:themeColor="text1"/>
              </w:rPr>
            </w:pPr>
          </w:p>
          <w:p w14:paraId="0EDB28C9" w14:textId="6FFB8057" w:rsidR="00F1366F" w:rsidRPr="005C0532" w:rsidRDefault="00F1366F" w:rsidP="00B63F3F">
            <w:pPr>
              <w:rPr>
                <w:rFonts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647" w:type="pct"/>
          </w:tcPr>
          <w:p w14:paraId="08B84D63" w14:textId="1FE70C57" w:rsidR="00F1366F" w:rsidRPr="005C0532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Montag</w:t>
            </w:r>
          </w:p>
        </w:tc>
        <w:tc>
          <w:tcPr>
            <w:tcW w:w="685" w:type="pct"/>
          </w:tcPr>
          <w:p w14:paraId="217D8271" w14:textId="189E702D" w:rsidR="00F1366F" w:rsidRPr="005C0532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Dienstag</w:t>
            </w:r>
          </w:p>
        </w:tc>
        <w:tc>
          <w:tcPr>
            <w:tcW w:w="657" w:type="pct"/>
          </w:tcPr>
          <w:p w14:paraId="6701FAB8" w14:textId="043EC05C" w:rsidR="00F1366F" w:rsidRPr="005C0532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Mittwoch</w:t>
            </w:r>
          </w:p>
        </w:tc>
        <w:tc>
          <w:tcPr>
            <w:tcW w:w="645" w:type="pct"/>
          </w:tcPr>
          <w:p w14:paraId="51FC6499" w14:textId="4B35B256" w:rsidR="00F1366F" w:rsidRPr="005C0532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Donnerstag</w:t>
            </w:r>
          </w:p>
        </w:tc>
        <w:tc>
          <w:tcPr>
            <w:tcW w:w="647" w:type="pct"/>
          </w:tcPr>
          <w:p w14:paraId="5AAC0FCE" w14:textId="09E190B0" w:rsidR="00F1366F" w:rsidRPr="005C0532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Freitag</w:t>
            </w:r>
          </w:p>
        </w:tc>
        <w:tc>
          <w:tcPr>
            <w:tcW w:w="644" w:type="pct"/>
          </w:tcPr>
          <w:p w14:paraId="15E743F4" w14:textId="3C4FD29A" w:rsidR="00F1366F" w:rsidRPr="005C0532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Samstag</w:t>
            </w:r>
          </w:p>
        </w:tc>
        <w:tc>
          <w:tcPr>
            <w:tcW w:w="552" w:type="pct"/>
          </w:tcPr>
          <w:p w14:paraId="6426B39E" w14:textId="0890B101" w:rsidR="00F1366F" w:rsidRPr="005C0532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Sonntag</w:t>
            </w:r>
          </w:p>
        </w:tc>
      </w:tr>
      <w:tr w:rsidR="00587EEC" w:rsidRPr="005C0532" w14:paraId="5AC5AE15" w14:textId="77777777" w:rsidTr="003C6E96">
        <w:trPr>
          <w:trHeight w:val="1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</w:tcPr>
          <w:p w14:paraId="1E778AEF" w14:textId="77777777" w:rsidR="00587EEC" w:rsidRPr="005C0532" w:rsidRDefault="00587EEC" w:rsidP="00587EEC">
            <w:pPr>
              <w:rPr>
                <w:rFonts w:cstheme="minorHAnsi"/>
                <w:b w:val="0"/>
                <w:bCs w:val="0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</w:t>
            </w:r>
            <w:r w:rsidRPr="005C0532">
              <w:rPr>
                <w:rFonts w:cstheme="minorHAnsi"/>
                <w:color w:val="000000" w:themeColor="text1"/>
              </w:rPr>
              <w:t xml:space="preserve">ersönliches </w:t>
            </w:r>
          </w:p>
          <w:p w14:paraId="57F3BD94" w14:textId="6B19C578" w:rsidR="00587EEC" w:rsidRDefault="00587EEC" w:rsidP="00587EEC">
            <w:pPr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5C0532">
              <w:rPr>
                <w:rFonts w:cstheme="minorHAnsi"/>
                <w:color w:val="000000" w:themeColor="text1"/>
              </w:rPr>
              <w:t>Befinden</w:t>
            </w:r>
          </w:p>
        </w:tc>
        <w:tc>
          <w:tcPr>
            <w:tcW w:w="647" w:type="pct"/>
          </w:tcPr>
          <w:p w14:paraId="3CBCABCF" w14:textId="77777777" w:rsidR="00587EEC" w:rsidRDefault="00587EEC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685" w:type="pct"/>
          </w:tcPr>
          <w:p w14:paraId="2D180442" w14:textId="77777777" w:rsidR="00587EEC" w:rsidRDefault="00587EEC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657" w:type="pct"/>
          </w:tcPr>
          <w:p w14:paraId="0D682C93" w14:textId="77777777" w:rsidR="00587EEC" w:rsidRDefault="00587EEC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645" w:type="pct"/>
          </w:tcPr>
          <w:p w14:paraId="7082B9A6" w14:textId="77777777" w:rsidR="00587EEC" w:rsidRDefault="00587EEC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647" w:type="pct"/>
          </w:tcPr>
          <w:p w14:paraId="621902A0" w14:textId="77777777" w:rsidR="00587EEC" w:rsidRDefault="00587EEC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644" w:type="pct"/>
          </w:tcPr>
          <w:p w14:paraId="74868E90" w14:textId="77777777" w:rsidR="00587EEC" w:rsidRDefault="00587EEC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552" w:type="pct"/>
          </w:tcPr>
          <w:p w14:paraId="69180D5E" w14:textId="77777777" w:rsidR="00587EEC" w:rsidRDefault="00587EEC" w:rsidP="00B63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587EEC" w:rsidRPr="005C0532" w14:paraId="2147F086" w14:textId="77777777" w:rsidTr="003C6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</w:tcPr>
          <w:p w14:paraId="363AB18A" w14:textId="0905FF62" w:rsidR="00587EEC" w:rsidRDefault="00587EEC" w:rsidP="00B63F3F">
            <w:pPr>
              <w:rPr>
                <w:rFonts w:cstheme="minorHAnsi"/>
                <w:b w:val="0"/>
                <w:bCs w:val="0"/>
                <w:color w:val="000000" w:themeColor="text1"/>
              </w:rPr>
            </w:pPr>
            <w:r>
              <w:rPr>
                <w:rFonts w:cstheme="minorHAnsi"/>
                <w:b w:val="0"/>
                <w:bCs w:val="0"/>
                <w:color w:val="000000" w:themeColor="text1"/>
              </w:rPr>
              <w:t>Anmerkungen</w:t>
            </w:r>
          </w:p>
        </w:tc>
        <w:tc>
          <w:tcPr>
            <w:tcW w:w="647" w:type="pct"/>
          </w:tcPr>
          <w:p w14:paraId="04B9CD7C" w14:textId="77777777" w:rsidR="00587EEC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685" w:type="pct"/>
          </w:tcPr>
          <w:p w14:paraId="670CB30F" w14:textId="77777777" w:rsidR="00587EEC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657" w:type="pct"/>
          </w:tcPr>
          <w:p w14:paraId="6D3E3C4F" w14:textId="77777777" w:rsidR="00587EEC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645" w:type="pct"/>
          </w:tcPr>
          <w:p w14:paraId="079C9831" w14:textId="77777777" w:rsidR="00587EEC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647" w:type="pct"/>
          </w:tcPr>
          <w:p w14:paraId="1D873C16" w14:textId="77777777" w:rsidR="00587EEC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644" w:type="pct"/>
          </w:tcPr>
          <w:p w14:paraId="6818D8E1" w14:textId="77777777" w:rsidR="00587EEC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552" w:type="pct"/>
          </w:tcPr>
          <w:p w14:paraId="1C45151E" w14:textId="77777777" w:rsidR="00587EEC" w:rsidRDefault="00587EEC" w:rsidP="00B63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</w:tbl>
    <w:p w14:paraId="25FCBFAD" w14:textId="77777777" w:rsidR="00F1366F" w:rsidRDefault="00F1366F" w:rsidP="00F1366F"/>
    <w:p w14:paraId="6C52257D" w14:textId="77777777" w:rsidR="00F1366F" w:rsidRPr="00343793" w:rsidRDefault="00F1366F" w:rsidP="00F1366F">
      <w:pPr>
        <w:pStyle w:val="Listenabsatz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43793">
        <w:rPr>
          <w:sz w:val="24"/>
          <w:szCs w:val="24"/>
        </w:rPr>
        <w:t xml:space="preserve">Familienfeiern, Firmenessen, Vereinsessen, etc. bitte anmerken in der jeweiligen Spalte. </w:t>
      </w:r>
    </w:p>
    <w:p w14:paraId="26751DDA" w14:textId="77777777" w:rsidR="00F1366F" w:rsidRPr="00343793" w:rsidRDefault="00F1366F" w:rsidP="00F1366F">
      <w:pPr>
        <w:pStyle w:val="Listenabsatz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43793">
        <w:rPr>
          <w:sz w:val="24"/>
          <w:szCs w:val="24"/>
        </w:rPr>
        <w:t>Bitte anmerken, wenn ein bestimmtes Nahrungsmittel nicht vertragen wird/wurde. (evtl. Blähungen, Verstopfung, Durchfall, Aufstossen, etc.)</w:t>
      </w:r>
    </w:p>
    <w:p w14:paraId="76070E55" w14:textId="77777777" w:rsidR="00F1366F" w:rsidRPr="00F1366F" w:rsidRDefault="00F1366F" w:rsidP="00F1366F">
      <w:pPr>
        <w:pStyle w:val="Listenabsatz"/>
        <w:numPr>
          <w:ilvl w:val="0"/>
          <w:numId w:val="2"/>
        </w:numPr>
        <w:spacing w:after="0" w:line="240" w:lineRule="auto"/>
      </w:pPr>
      <w:r w:rsidRPr="00343793">
        <w:rPr>
          <w:sz w:val="24"/>
          <w:szCs w:val="24"/>
        </w:rPr>
        <w:t>Essensportionen (Pasta, Salat, Körner, Fleisch, etc.) mit einer Masseinheit benennen (Gramm, Handvoll, Prise, Teelöffel, Esslöffel, etc.)</w:t>
      </w:r>
    </w:p>
    <w:p w14:paraId="07BDC06E" w14:textId="77777777" w:rsidR="00F1366F" w:rsidRDefault="00F1366F" w:rsidP="00F1366F"/>
    <w:p w14:paraId="158BDEA8" w14:textId="7C612EC8" w:rsidR="00960BD5" w:rsidRDefault="00960BD5">
      <w:r>
        <w:br w:type="page"/>
      </w:r>
    </w:p>
    <w:tbl>
      <w:tblPr>
        <w:tblStyle w:val="Gitternetztabelle4Akzent3"/>
        <w:tblW w:w="5000" w:type="pct"/>
        <w:tblInd w:w="-431" w:type="dxa"/>
        <w:tblLook w:val="04A0" w:firstRow="1" w:lastRow="0" w:firstColumn="1" w:lastColumn="0" w:noHBand="0" w:noVBand="1"/>
      </w:tblPr>
      <w:tblGrid>
        <w:gridCol w:w="1128"/>
        <w:gridCol w:w="2410"/>
        <w:gridCol w:w="1134"/>
        <w:gridCol w:w="4678"/>
        <w:gridCol w:w="4929"/>
      </w:tblGrid>
      <w:tr w:rsidR="00960BD5" w14:paraId="77ECE3BC" w14:textId="77777777" w:rsidTr="00960B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</w:tcPr>
          <w:p w14:paraId="10FA40FC" w14:textId="77777777" w:rsidR="00960BD5" w:rsidRPr="0072099E" w:rsidRDefault="00960BD5" w:rsidP="008F63E1">
            <w:pPr>
              <w:rPr>
                <w:color w:val="000000" w:themeColor="text1"/>
              </w:rPr>
            </w:pPr>
            <w:r w:rsidRPr="0072099E">
              <w:rPr>
                <w:color w:val="000000" w:themeColor="text1"/>
              </w:rPr>
              <w:lastRenderedPageBreak/>
              <w:t xml:space="preserve">Datum </w:t>
            </w:r>
          </w:p>
        </w:tc>
        <w:tc>
          <w:tcPr>
            <w:tcW w:w="844" w:type="pct"/>
          </w:tcPr>
          <w:p w14:paraId="6B9BB572" w14:textId="77777777" w:rsidR="00960BD5" w:rsidRPr="0072099E" w:rsidRDefault="00960BD5" w:rsidP="008F63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2099E">
              <w:rPr>
                <w:color w:val="000000" w:themeColor="text1"/>
              </w:rPr>
              <w:t xml:space="preserve">Sportart </w:t>
            </w:r>
          </w:p>
        </w:tc>
        <w:tc>
          <w:tcPr>
            <w:tcW w:w="397" w:type="pct"/>
          </w:tcPr>
          <w:p w14:paraId="4F8CD591" w14:textId="77777777" w:rsidR="00960BD5" w:rsidRPr="0072099E" w:rsidRDefault="00960BD5" w:rsidP="008F63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2099E">
              <w:rPr>
                <w:color w:val="000000" w:themeColor="text1"/>
              </w:rPr>
              <w:t xml:space="preserve">Dauer </w:t>
            </w:r>
          </w:p>
        </w:tc>
        <w:tc>
          <w:tcPr>
            <w:tcW w:w="1638" w:type="pct"/>
          </w:tcPr>
          <w:p w14:paraId="68E9FEF4" w14:textId="77777777" w:rsidR="00960BD5" w:rsidRPr="0072099E" w:rsidRDefault="00960BD5" w:rsidP="008F63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2099E">
              <w:rPr>
                <w:color w:val="000000" w:themeColor="text1"/>
              </w:rPr>
              <w:t xml:space="preserve">Empfindung </w:t>
            </w:r>
          </w:p>
        </w:tc>
        <w:tc>
          <w:tcPr>
            <w:tcW w:w="1726" w:type="pct"/>
          </w:tcPr>
          <w:p w14:paraId="73E6CA54" w14:textId="77777777" w:rsidR="00960BD5" w:rsidRPr="0072099E" w:rsidRDefault="00960BD5" w:rsidP="008F63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2099E">
              <w:rPr>
                <w:color w:val="000000" w:themeColor="text1"/>
              </w:rPr>
              <w:t xml:space="preserve">Gewinn </w:t>
            </w:r>
          </w:p>
        </w:tc>
      </w:tr>
      <w:tr w:rsidR="00960BD5" w14:paraId="5E3A79F0" w14:textId="77777777" w:rsidTr="00960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</w:tcPr>
          <w:p w14:paraId="55E9A0CD" w14:textId="77777777" w:rsidR="00960BD5" w:rsidRDefault="00960BD5" w:rsidP="008F63E1"/>
          <w:p w14:paraId="7ECABBE6" w14:textId="77777777" w:rsidR="00960BD5" w:rsidRDefault="00960BD5" w:rsidP="008F63E1"/>
          <w:p w14:paraId="4297682E" w14:textId="77777777" w:rsidR="00960BD5" w:rsidRDefault="00960BD5" w:rsidP="008F63E1">
            <w:pPr>
              <w:rPr>
                <w:b w:val="0"/>
                <w:bCs w:val="0"/>
              </w:rPr>
            </w:pPr>
          </w:p>
          <w:p w14:paraId="45848FD7" w14:textId="77777777" w:rsidR="00960BD5" w:rsidRDefault="00960BD5" w:rsidP="008F63E1"/>
        </w:tc>
        <w:tc>
          <w:tcPr>
            <w:tcW w:w="844" w:type="pct"/>
          </w:tcPr>
          <w:p w14:paraId="098F10DD" w14:textId="77777777" w:rsidR="00960BD5" w:rsidRDefault="00960BD5" w:rsidP="008F6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7" w:type="pct"/>
          </w:tcPr>
          <w:p w14:paraId="50869506" w14:textId="77777777" w:rsidR="00960BD5" w:rsidRDefault="00960BD5" w:rsidP="008F6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38" w:type="pct"/>
          </w:tcPr>
          <w:p w14:paraId="560FDD7F" w14:textId="77777777" w:rsidR="00960BD5" w:rsidRDefault="00960BD5" w:rsidP="008F6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6" w:type="pct"/>
          </w:tcPr>
          <w:p w14:paraId="39B13491" w14:textId="77777777" w:rsidR="00960BD5" w:rsidRDefault="00960BD5" w:rsidP="008F6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0BD5" w14:paraId="0635BA2A" w14:textId="77777777" w:rsidTr="00960B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</w:tcPr>
          <w:p w14:paraId="0464CF2C" w14:textId="77777777" w:rsidR="00960BD5" w:rsidRDefault="00960BD5" w:rsidP="008F63E1"/>
          <w:p w14:paraId="2A6C7C70" w14:textId="77777777" w:rsidR="00960BD5" w:rsidRDefault="00960BD5" w:rsidP="008F63E1"/>
          <w:p w14:paraId="1EEEAA08" w14:textId="77777777" w:rsidR="00960BD5" w:rsidRDefault="00960BD5" w:rsidP="008F63E1">
            <w:pPr>
              <w:rPr>
                <w:b w:val="0"/>
                <w:bCs w:val="0"/>
              </w:rPr>
            </w:pPr>
          </w:p>
          <w:p w14:paraId="44FDCA79" w14:textId="77777777" w:rsidR="00960BD5" w:rsidRDefault="00960BD5" w:rsidP="008F63E1"/>
        </w:tc>
        <w:tc>
          <w:tcPr>
            <w:tcW w:w="844" w:type="pct"/>
          </w:tcPr>
          <w:p w14:paraId="574D6E6E" w14:textId="77777777" w:rsidR="00960BD5" w:rsidRDefault="00960BD5" w:rsidP="008F6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" w:type="pct"/>
          </w:tcPr>
          <w:p w14:paraId="50925012" w14:textId="77777777" w:rsidR="00960BD5" w:rsidRDefault="00960BD5" w:rsidP="008F6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38" w:type="pct"/>
          </w:tcPr>
          <w:p w14:paraId="1816A1C7" w14:textId="77777777" w:rsidR="00960BD5" w:rsidRDefault="00960BD5" w:rsidP="008F6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6" w:type="pct"/>
          </w:tcPr>
          <w:p w14:paraId="3748FD99" w14:textId="77777777" w:rsidR="00960BD5" w:rsidRDefault="00960BD5" w:rsidP="008F6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0BD5" w14:paraId="3E576F37" w14:textId="77777777" w:rsidTr="00960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</w:tcPr>
          <w:p w14:paraId="5633A018" w14:textId="77777777" w:rsidR="00960BD5" w:rsidRDefault="00960BD5" w:rsidP="008F63E1"/>
          <w:p w14:paraId="15919376" w14:textId="77777777" w:rsidR="00960BD5" w:rsidRDefault="00960BD5" w:rsidP="008F63E1"/>
          <w:p w14:paraId="0CD2C813" w14:textId="77777777" w:rsidR="00960BD5" w:rsidRDefault="00960BD5" w:rsidP="008F63E1">
            <w:pPr>
              <w:rPr>
                <w:b w:val="0"/>
                <w:bCs w:val="0"/>
              </w:rPr>
            </w:pPr>
          </w:p>
          <w:p w14:paraId="0D5228D8" w14:textId="77777777" w:rsidR="00960BD5" w:rsidRDefault="00960BD5" w:rsidP="008F63E1"/>
        </w:tc>
        <w:tc>
          <w:tcPr>
            <w:tcW w:w="844" w:type="pct"/>
          </w:tcPr>
          <w:p w14:paraId="23F592D4" w14:textId="77777777" w:rsidR="00960BD5" w:rsidRDefault="00960BD5" w:rsidP="008F6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7" w:type="pct"/>
          </w:tcPr>
          <w:p w14:paraId="1F0E96E0" w14:textId="77777777" w:rsidR="00960BD5" w:rsidRDefault="00960BD5" w:rsidP="008F6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38" w:type="pct"/>
          </w:tcPr>
          <w:p w14:paraId="0DBECA46" w14:textId="77777777" w:rsidR="00960BD5" w:rsidRDefault="00960BD5" w:rsidP="008F6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6" w:type="pct"/>
          </w:tcPr>
          <w:p w14:paraId="6B628A10" w14:textId="77777777" w:rsidR="00960BD5" w:rsidRDefault="00960BD5" w:rsidP="008F6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0BD5" w14:paraId="7998BD44" w14:textId="77777777" w:rsidTr="00960B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</w:tcPr>
          <w:p w14:paraId="3B525DEF" w14:textId="77777777" w:rsidR="00960BD5" w:rsidRDefault="00960BD5" w:rsidP="008F63E1"/>
          <w:p w14:paraId="61EA6234" w14:textId="77777777" w:rsidR="00960BD5" w:rsidRDefault="00960BD5" w:rsidP="008F63E1"/>
          <w:p w14:paraId="77C6508F" w14:textId="77777777" w:rsidR="00960BD5" w:rsidRDefault="00960BD5" w:rsidP="008F63E1">
            <w:pPr>
              <w:rPr>
                <w:b w:val="0"/>
                <w:bCs w:val="0"/>
              </w:rPr>
            </w:pPr>
          </w:p>
          <w:p w14:paraId="0E0D7ED4" w14:textId="77777777" w:rsidR="00960BD5" w:rsidRDefault="00960BD5" w:rsidP="008F63E1"/>
        </w:tc>
        <w:tc>
          <w:tcPr>
            <w:tcW w:w="844" w:type="pct"/>
          </w:tcPr>
          <w:p w14:paraId="36C74EAD" w14:textId="77777777" w:rsidR="00960BD5" w:rsidRDefault="00960BD5" w:rsidP="008F6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" w:type="pct"/>
          </w:tcPr>
          <w:p w14:paraId="17221D84" w14:textId="77777777" w:rsidR="00960BD5" w:rsidRDefault="00960BD5" w:rsidP="008F6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38" w:type="pct"/>
          </w:tcPr>
          <w:p w14:paraId="12D2FC31" w14:textId="77777777" w:rsidR="00960BD5" w:rsidRDefault="00960BD5" w:rsidP="008F6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6" w:type="pct"/>
          </w:tcPr>
          <w:p w14:paraId="43218FDC" w14:textId="77777777" w:rsidR="00960BD5" w:rsidRDefault="00960BD5" w:rsidP="008F6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0BD5" w14:paraId="43836A5A" w14:textId="77777777" w:rsidTr="00960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</w:tcPr>
          <w:p w14:paraId="73A1CB71" w14:textId="77777777" w:rsidR="00960BD5" w:rsidRDefault="00960BD5" w:rsidP="008F63E1"/>
          <w:p w14:paraId="2106A411" w14:textId="77777777" w:rsidR="00960BD5" w:rsidRDefault="00960BD5" w:rsidP="008F63E1"/>
          <w:p w14:paraId="16D0D6F4" w14:textId="77777777" w:rsidR="00960BD5" w:rsidRDefault="00960BD5" w:rsidP="008F63E1">
            <w:pPr>
              <w:rPr>
                <w:b w:val="0"/>
                <w:bCs w:val="0"/>
              </w:rPr>
            </w:pPr>
          </w:p>
          <w:p w14:paraId="64D2F9A6" w14:textId="77777777" w:rsidR="00960BD5" w:rsidRDefault="00960BD5" w:rsidP="008F63E1"/>
        </w:tc>
        <w:tc>
          <w:tcPr>
            <w:tcW w:w="844" w:type="pct"/>
          </w:tcPr>
          <w:p w14:paraId="0CC03930" w14:textId="77777777" w:rsidR="00960BD5" w:rsidRDefault="00960BD5" w:rsidP="008F6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7" w:type="pct"/>
          </w:tcPr>
          <w:p w14:paraId="455E9EC9" w14:textId="77777777" w:rsidR="00960BD5" w:rsidRDefault="00960BD5" w:rsidP="008F6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38" w:type="pct"/>
          </w:tcPr>
          <w:p w14:paraId="59FE4F46" w14:textId="77777777" w:rsidR="00960BD5" w:rsidRDefault="00960BD5" w:rsidP="008F6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6" w:type="pct"/>
          </w:tcPr>
          <w:p w14:paraId="0C340A7F" w14:textId="77777777" w:rsidR="00960BD5" w:rsidRDefault="00960BD5" w:rsidP="008F6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0BD5" w14:paraId="3CBA6857" w14:textId="77777777" w:rsidTr="00960B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</w:tcPr>
          <w:p w14:paraId="2393CBB9" w14:textId="77777777" w:rsidR="00960BD5" w:rsidRDefault="00960BD5" w:rsidP="008F63E1"/>
          <w:p w14:paraId="77FB478E" w14:textId="77777777" w:rsidR="00960BD5" w:rsidRDefault="00960BD5" w:rsidP="008F63E1"/>
          <w:p w14:paraId="7DF4FA22" w14:textId="77777777" w:rsidR="00960BD5" w:rsidRDefault="00960BD5" w:rsidP="008F63E1">
            <w:pPr>
              <w:rPr>
                <w:b w:val="0"/>
                <w:bCs w:val="0"/>
              </w:rPr>
            </w:pPr>
          </w:p>
          <w:p w14:paraId="3A2CEBC1" w14:textId="77777777" w:rsidR="00960BD5" w:rsidRDefault="00960BD5" w:rsidP="008F63E1"/>
        </w:tc>
        <w:tc>
          <w:tcPr>
            <w:tcW w:w="844" w:type="pct"/>
          </w:tcPr>
          <w:p w14:paraId="685D1943" w14:textId="77777777" w:rsidR="00960BD5" w:rsidRDefault="00960BD5" w:rsidP="008F6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" w:type="pct"/>
          </w:tcPr>
          <w:p w14:paraId="569F0A7C" w14:textId="77777777" w:rsidR="00960BD5" w:rsidRDefault="00960BD5" w:rsidP="008F6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38" w:type="pct"/>
          </w:tcPr>
          <w:p w14:paraId="2E622D83" w14:textId="77777777" w:rsidR="00960BD5" w:rsidRDefault="00960BD5" w:rsidP="008F6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6" w:type="pct"/>
          </w:tcPr>
          <w:p w14:paraId="0778B4BD" w14:textId="77777777" w:rsidR="00960BD5" w:rsidRDefault="00960BD5" w:rsidP="008F63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0BD5" w14:paraId="22EF9BBA" w14:textId="77777777" w:rsidTr="00960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" w:type="pct"/>
          </w:tcPr>
          <w:p w14:paraId="5641957D" w14:textId="77777777" w:rsidR="00960BD5" w:rsidRDefault="00960BD5" w:rsidP="008F63E1"/>
          <w:p w14:paraId="2D10CBFB" w14:textId="77777777" w:rsidR="00960BD5" w:rsidRDefault="00960BD5" w:rsidP="008F63E1"/>
          <w:p w14:paraId="786E216A" w14:textId="77777777" w:rsidR="00960BD5" w:rsidRDefault="00960BD5" w:rsidP="008F63E1">
            <w:pPr>
              <w:rPr>
                <w:b w:val="0"/>
                <w:bCs w:val="0"/>
              </w:rPr>
            </w:pPr>
          </w:p>
          <w:p w14:paraId="3404D96B" w14:textId="77777777" w:rsidR="00960BD5" w:rsidRDefault="00960BD5" w:rsidP="008F63E1"/>
        </w:tc>
        <w:tc>
          <w:tcPr>
            <w:tcW w:w="844" w:type="pct"/>
          </w:tcPr>
          <w:p w14:paraId="3915A5BA" w14:textId="77777777" w:rsidR="00960BD5" w:rsidRDefault="00960BD5" w:rsidP="008F6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7" w:type="pct"/>
          </w:tcPr>
          <w:p w14:paraId="0E83B1D5" w14:textId="77777777" w:rsidR="00960BD5" w:rsidRDefault="00960BD5" w:rsidP="008F6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38" w:type="pct"/>
          </w:tcPr>
          <w:p w14:paraId="6D49E303" w14:textId="77777777" w:rsidR="00960BD5" w:rsidRDefault="00960BD5" w:rsidP="008F6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6" w:type="pct"/>
          </w:tcPr>
          <w:p w14:paraId="4696D17E" w14:textId="77777777" w:rsidR="00960BD5" w:rsidRDefault="00960BD5" w:rsidP="008F63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74C9B9A" w14:textId="77777777" w:rsidR="00F1366F" w:rsidRDefault="00F1366F" w:rsidP="00F1366F"/>
    <w:sectPr w:rsidR="00F1366F" w:rsidSect="00960BD5">
      <w:headerReference w:type="default" r:id="rId7"/>
      <w:pgSz w:w="16840" w:h="11900" w:orient="landscape"/>
      <w:pgMar w:top="993" w:right="1134" w:bottom="709" w:left="1417" w:header="708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59423" w14:textId="77777777" w:rsidR="00443E54" w:rsidRDefault="00443E54" w:rsidP="0072099E">
      <w:r>
        <w:separator/>
      </w:r>
    </w:p>
  </w:endnote>
  <w:endnote w:type="continuationSeparator" w:id="0">
    <w:p w14:paraId="6C122EA4" w14:textId="77777777" w:rsidR="00443E54" w:rsidRDefault="00443E54" w:rsidP="00720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25A87" w14:textId="77777777" w:rsidR="00443E54" w:rsidRDefault="00443E54" w:rsidP="0072099E">
      <w:r>
        <w:separator/>
      </w:r>
    </w:p>
  </w:footnote>
  <w:footnote w:type="continuationSeparator" w:id="0">
    <w:p w14:paraId="62420575" w14:textId="77777777" w:rsidR="00443E54" w:rsidRDefault="00443E54" w:rsidP="00720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D2E8A" w14:textId="5E397CB8" w:rsidR="0072099E" w:rsidRPr="00587EEC" w:rsidRDefault="00F1366F" w:rsidP="00587EEC">
    <w:pPr>
      <w:ind w:left="-426"/>
      <w:rPr>
        <w:b/>
        <w:bCs/>
        <w:sz w:val="28"/>
        <w:szCs w:val="28"/>
      </w:rPr>
    </w:pPr>
    <w:r w:rsidRPr="00587EEC">
      <w:rPr>
        <w:b/>
        <w:bCs/>
        <w:sz w:val="28"/>
        <w:szCs w:val="28"/>
      </w:rPr>
      <w:t>Ernährungs</w:t>
    </w:r>
    <w:r w:rsidR="00960BD5">
      <w:rPr>
        <w:b/>
        <w:bCs/>
        <w:sz w:val="28"/>
        <w:szCs w:val="28"/>
      </w:rPr>
      <w:t xml:space="preserve">- und </w:t>
    </w:r>
    <w:r w:rsidR="003C6E96" w:rsidRPr="00587EEC">
      <w:rPr>
        <w:b/>
        <w:bCs/>
        <w:sz w:val="28"/>
        <w:szCs w:val="28"/>
      </w:rPr>
      <w:t>Bewegungsprotokoll</w:t>
    </w:r>
    <w:r w:rsidR="00960BD5">
      <w:rPr>
        <w:b/>
        <w:bCs/>
        <w:sz w:val="28"/>
        <w:szCs w:val="28"/>
      </w:rPr>
      <w:tab/>
    </w:r>
    <w:r w:rsidR="00960BD5">
      <w:rPr>
        <w:b/>
        <w:bCs/>
        <w:sz w:val="28"/>
        <w:szCs w:val="28"/>
      </w:rPr>
      <w:tab/>
    </w:r>
    <w:r w:rsidR="00960BD5">
      <w:rPr>
        <w:b/>
        <w:bCs/>
        <w:sz w:val="28"/>
        <w:szCs w:val="28"/>
      </w:rPr>
      <w:tab/>
      <w:t>Woche:</w:t>
    </w:r>
  </w:p>
  <w:p w14:paraId="5BC01A55" w14:textId="77777777" w:rsidR="0072099E" w:rsidRDefault="007209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C1263E"/>
    <w:multiLevelType w:val="hybridMultilevel"/>
    <w:tmpl w:val="302C874A"/>
    <w:lvl w:ilvl="0" w:tplc="CAB297B6">
      <w:start w:val="1"/>
      <w:numFmt w:val="bullet"/>
      <w:lvlText w:val="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60387D4F"/>
    <w:multiLevelType w:val="hybridMultilevel"/>
    <w:tmpl w:val="0A4C6E3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3447006">
    <w:abstractNumId w:val="1"/>
  </w:num>
  <w:num w:numId="2" w16cid:durableId="1881820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EEC"/>
    <w:rsid w:val="001311B7"/>
    <w:rsid w:val="00286E47"/>
    <w:rsid w:val="003148E3"/>
    <w:rsid w:val="00334926"/>
    <w:rsid w:val="003C6E96"/>
    <w:rsid w:val="00443E54"/>
    <w:rsid w:val="00482F21"/>
    <w:rsid w:val="004F591D"/>
    <w:rsid w:val="00587EEC"/>
    <w:rsid w:val="0072099E"/>
    <w:rsid w:val="00960BD5"/>
    <w:rsid w:val="009A5ACD"/>
    <w:rsid w:val="00A17BAA"/>
    <w:rsid w:val="00BA38DF"/>
    <w:rsid w:val="00C16A8D"/>
    <w:rsid w:val="00CC12A8"/>
    <w:rsid w:val="00F1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52DD2E"/>
  <w15:chartTrackingRefBased/>
  <w15:docId w15:val="{A6BFD63E-D560-43EA-B2CD-1052E2D54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17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2099E"/>
    <w:pPr>
      <w:spacing w:after="160" w:line="259" w:lineRule="auto"/>
      <w:ind w:left="720"/>
      <w:contextualSpacing/>
    </w:pPr>
    <w:rPr>
      <w:rFonts w:ascii="Calibri" w:eastAsia="Times New Roman" w:hAnsi="Calibri" w:cs="Calibri"/>
      <w:sz w:val="22"/>
      <w:szCs w:val="22"/>
    </w:rPr>
  </w:style>
  <w:style w:type="table" w:styleId="Gitternetztabelle4Akzent3">
    <w:name w:val="Grid Table 4 Accent 3"/>
    <w:basedOn w:val="NormaleTabelle"/>
    <w:uiPriority w:val="49"/>
    <w:rsid w:val="0072099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72099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2099E"/>
  </w:style>
  <w:style w:type="paragraph" w:styleId="Fuzeile">
    <w:name w:val="footer"/>
    <w:basedOn w:val="Standard"/>
    <w:link w:val="FuzeileZchn"/>
    <w:uiPriority w:val="99"/>
    <w:unhideWhenUsed/>
    <w:rsid w:val="0072099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2099E"/>
  </w:style>
  <w:style w:type="table" w:customStyle="1" w:styleId="Tabellenraster1">
    <w:name w:val="Tabellenraster1"/>
    <w:basedOn w:val="NormaleTabelle"/>
    <w:next w:val="Tabellenraster"/>
    <w:uiPriority w:val="39"/>
    <w:rsid w:val="00F1366F"/>
    <w:rPr>
      <w:rFonts w:eastAsiaTheme="minorEastAsia"/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5dunkelAkzent3">
    <w:name w:val="Grid Table 5 Dark Accent 3"/>
    <w:basedOn w:val="NormaleTabelle"/>
    <w:uiPriority w:val="50"/>
    <w:rsid w:val="00F1366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fgfa\Downloads\AS%20NHP%20A3%20Bewegungs_Erna&#776;hrungsprotokoll_Dia&#776;tetik%20(2)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AS NHP A3 Bewegungs_Ernährungsprotokoll_Diätetik (2)</Template>
  <TotalTime>0</TotalTime>
  <Pages>3</Pages>
  <Words>113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Familie Fahrni</dc:creator>
  <cp:keywords/>
  <dc:description/>
  <cp:lastModifiedBy>Naturheilpraxis Franziska Fahrni</cp:lastModifiedBy>
  <cp:revision>3</cp:revision>
  <cp:lastPrinted>2024-03-01T09:08:00Z</cp:lastPrinted>
  <dcterms:created xsi:type="dcterms:W3CDTF">2026-04-13T09:58:00Z</dcterms:created>
  <dcterms:modified xsi:type="dcterms:W3CDTF">2026-04-13T09:59:00Z</dcterms:modified>
</cp:coreProperties>
</file>